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330FF" w:rsidRPr="00853BAF" w:rsidTr="00980E8C">
        <w:tc>
          <w:tcPr>
            <w:tcW w:w="9923" w:type="dxa"/>
          </w:tcPr>
          <w:p w:rsidR="001330FF" w:rsidRPr="00853BAF" w:rsidRDefault="001330FF" w:rsidP="001330FF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FF" w:rsidRPr="00853BAF" w:rsidRDefault="001330FF" w:rsidP="001330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330FF" w:rsidRPr="00853BAF" w:rsidRDefault="001330FF" w:rsidP="001330F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330FF" w:rsidRPr="00853BAF" w:rsidRDefault="001330FF" w:rsidP="001330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330FF" w:rsidRPr="00853BAF" w:rsidRDefault="001330FF" w:rsidP="001330F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330FF" w:rsidRPr="00853BAF" w:rsidRDefault="001330FF" w:rsidP="001330F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330FF" w:rsidRPr="00853BAF" w:rsidRDefault="001330FF" w:rsidP="001330F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4063D">
              <w:rPr>
                <w:szCs w:val="28"/>
                <w:u w:val="single"/>
              </w:rPr>
              <w:t>05.09.2016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44063D">
              <w:rPr>
                <w:szCs w:val="28"/>
                <w:u w:val="single"/>
              </w:rPr>
              <w:t>4008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330FF" w:rsidRPr="00853BAF" w:rsidRDefault="001330FF" w:rsidP="001330FF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452EF0" w:rsidTr="001330FF">
        <w:trPr>
          <w:trHeight w:val="583"/>
        </w:trPr>
        <w:tc>
          <w:tcPr>
            <w:tcW w:w="6379" w:type="dxa"/>
          </w:tcPr>
          <w:p w:rsidR="00092A0A" w:rsidRPr="00452EF0" w:rsidRDefault="002258F1" w:rsidP="001330FF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 xml:space="preserve">О проекте </w:t>
            </w:r>
            <w:r w:rsidRPr="00274AD6">
              <w:rPr>
                <w:szCs w:val="28"/>
              </w:rPr>
              <w:t xml:space="preserve">межевания территории </w:t>
            </w:r>
            <w:r w:rsidRPr="002258F1">
              <w:rPr>
                <w:szCs w:val="28"/>
              </w:rPr>
              <w:t>квартала</w:t>
            </w:r>
            <w:r>
              <w:rPr>
                <w:szCs w:val="28"/>
              </w:rPr>
              <w:t> </w:t>
            </w:r>
            <w:r w:rsidRPr="002258F1">
              <w:rPr>
                <w:szCs w:val="28"/>
              </w:rPr>
              <w:t xml:space="preserve">07-27а в границах </w:t>
            </w:r>
            <w:proofErr w:type="gramStart"/>
            <w:r w:rsidRPr="002258F1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 xml:space="preserve">, в соответствии с Градостроительным кодексом Российской Федерации, решением Совета депутатов города Новосибирска </w:t>
      </w:r>
      <w:r w:rsidR="001330FF">
        <w:rPr>
          <w:szCs w:val="28"/>
        </w:rPr>
        <w:br/>
      </w:r>
      <w:r w:rsidRPr="00452EF0">
        <w:rPr>
          <w:szCs w:val="28"/>
        </w:rPr>
        <w:t>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2258F1" w:rsidRPr="002258F1">
        <w:rPr>
          <w:szCs w:val="28"/>
        </w:rPr>
        <w:t>30.10.2013 № 10239 «Об утверждении проекта планировки центральной части города Новосибирска</w:t>
      </w:r>
      <w:proofErr w:type="gramEnd"/>
      <w:r w:rsidR="001F5E97" w:rsidRPr="00274AD6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1330FF">
        <w:rPr>
          <w:szCs w:val="28"/>
        </w:rPr>
        <w:t xml:space="preserve"> </w:t>
      </w:r>
      <w:r w:rsidR="001330FF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>07-27а в границах пр</w:t>
      </w:r>
      <w:r w:rsidR="002258F1" w:rsidRPr="002258F1">
        <w:rPr>
          <w:szCs w:val="28"/>
        </w:rPr>
        <w:t>о</w:t>
      </w:r>
      <w:r w:rsidR="002258F1" w:rsidRPr="002258F1">
        <w:rPr>
          <w:szCs w:val="28"/>
        </w:rPr>
        <w:t>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>теля мэра города Новосибирска</w:t>
      </w:r>
      <w:r w:rsidR="00971EC2">
        <w:rPr>
          <w:szCs w:val="28"/>
        </w:rPr>
        <w:t> </w:t>
      </w:r>
      <w:r w:rsidR="00A969A7" w:rsidRPr="00452EF0">
        <w:rPr>
          <w:szCs w:val="28"/>
        </w:rPr>
        <w:t>–</w:t>
      </w:r>
      <w:r w:rsidR="00971EC2">
        <w:rPr>
          <w:szCs w:val="28"/>
        </w:rPr>
        <w:t> 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C6E32" w:rsidRPr="00106B12" w:rsidTr="00F77532">
        <w:tc>
          <w:tcPr>
            <w:tcW w:w="6946" w:type="dxa"/>
          </w:tcPr>
          <w:p w:rsidR="000C6E32" w:rsidRDefault="000C6E32" w:rsidP="00614F44">
            <w:pPr>
              <w:spacing w:before="600"/>
              <w:ind w:firstLine="34"/>
            </w:pPr>
            <w:proofErr w:type="gramStart"/>
            <w:r>
              <w:t>Исполняющий</w:t>
            </w:r>
            <w:proofErr w:type="gramEnd"/>
            <w:r>
              <w:t xml:space="preserve"> обязанности</w:t>
            </w:r>
          </w:p>
          <w:p w:rsidR="000C6E32" w:rsidRPr="00106B12" w:rsidRDefault="000C6E32" w:rsidP="00BF4AF6">
            <w:pPr>
              <w:ind w:firstLine="34"/>
            </w:pPr>
            <w:r>
              <w:t>мэра</w:t>
            </w:r>
            <w:r w:rsidRPr="00106B12"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0C6E32" w:rsidRPr="000C414F" w:rsidRDefault="000C6E32" w:rsidP="00173B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br/>
              <w:t xml:space="preserve">Б. В. </w:t>
            </w:r>
            <w:proofErr w:type="spellStart"/>
            <w:r>
              <w:rPr>
                <w:rFonts w:ascii="Times New Roman" w:hAnsi="Times New Roman"/>
                <w:sz w:val="28"/>
              </w:rPr>
              <w:t>Буреев</w:t>
            </w:r>
            <w:proofErr w:type="spellEnd"/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2258F1" w:rsidRDefault="002258F1" w:rsidP="00407E52">
      <w:pPr>
        <w:suppressAutoHyphens/>
        <w:ind w:firstLine="0"/>
        <w:rPr>
          <w:szCs w:val="28"/>
        </w:rPr>
      </w:pPr>
    </w:p>
    <w:p w:rsidR="002258F1" w:rsidRDefault="002258F1" w:rsidP="00407E52">
      <w:pPr>
        <w:suppressAutoHyphens/>
        <w:ind w:firstLine="0"/>
        <w:rPr>
          <w:szCs w:val="28"/>
        </w:rPr>
      </w:pPr>
    </w:p>
    <w:p w:rsidR="00F81E27" w:rsidRDefault="00F81E27" w:rsidP="00407E52">
      <w:pPr>
        <w:suppressAutoHyphens/>
        <w:ind w:firstLine="0"/>
        <w:rPr>
          <w:szCs w:val="28"/>
        </w:rPr>
      </w:pPr>
    </w:p>
    <w:p w:rsidR="00F81E27" w:rsidRPr="00F653EE" w:rsidRDefault="00F81E27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330FF">
          <w:headerReference w:type="even" r:id="rId12"/>
          <w:headerReference w:type="first" r:id="rId13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904E90" w:rsidP="001330F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1330FF">
      <w:pPr>
        <w:widowControl w:val="0"/>
        <w:tabs>
          <w:tab w:val="left" w:pos="6379"/>
        </w:tabs>
        <w:ind w:left="6663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1330FF">
      <w:pPr>
        <w:widowControl w:val="0"/>
        <w:tabs>
          <w:tab w:val="left" w:pos="6379"/>
        </w:tabs>
        <w:ind w:left="6663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1330FF">
      <w:pPr>
        <w:widowControl w:val="0"/>
        <w:tabs>
          <w:tab w:val="left" w:pos="6379"/>
        </w:tabs>
        <w:ind w:left="6663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44063D">
        <w:rPr>
          <w:szCs w:val="28"/>
          <w:u w:val="single"/>
        </w:rPr>
        <w:t xml:space="preserve">05.09.2016 </w:t>
      </w:r>
      <w:r w:rsidRPr="00467901">
        <w:rPr>
          <w:szCs w:val="28"/>
        </w:rPr>
        <w:t xml:space="preserve">№ </w:t>
      </w:r>
      <w:r w:rsidR="0044063D">
        <w:rPr>
          <w:szCs w:val="28"/>
          <w:u w:val="single"/>
        </w:rPr>
        <w:t>4008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 xml:space="preserve">07-27а в границах </w:t>
      </w:r>
      <w:proofErr w:type="gramStart"/>
      <w:r w:rsidR="002258F1" w:rsidRPr="002258F1">
        <w:rPr>
          <w:szCs w:val="28"/>
        </w:rPr>
        <w:t>проекта планировки 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12EAE" w:rsidRDefault="0015720A" w:rsidP="00CD5AF0">
      <w:pPr>
        <w:widowControl w:val="0"/>
        <w:tabs>
          <w:tab w:val="left" w:pos="1701"/>
        </w:tabs>
        <w:ind w:right="-31" w:firstLine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3343255" cy="9432290"/>
            <wp:effectExtent l="19050" t="0" r="0" b="0"/>
            <wp:docPr id="3" name="Рисунок 2" descr="приложение ис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исправ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4325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EAE" w:rsidSect="002E59E7">
      <w:pgSz w:w="23814" w:h="16839" w:orient="landscape" w:code="8"/>
      <w:pgMar w:top="1418" w:right="425" w:bottom="567" w:left="567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C1F" w:rsidRDefault="00FE6C1F" w:rsidP="007B56B1">
      <w:r>
        <w:separator/>
      </w:r>
    </w:p>
    <w:p w:rsidR="00FE6C1F" w:rsidRDefault="00FE6C1F"/>
  </w:endnote>
  <w:endnote w:type="continuationSeparator" w:id="0">
    <w:p w:rsidR="00FE6C1F" w:rsidRDefault="00FE6C1F" w:rsidP="007B56B1">
      <w:r>
        <w:continuationSeparator/>
      </w:r>
    </w:p>
    <w:p w:rsidR="00FE6C1F" w:rsidRDefault="00FE6C1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C1F" w:rsidRDefault="00FE6C1F" w:rsidP="007B56B1">
      <w:r>
        <w:separator/>
      </w:r>
    </w:p>
    <w:p w:rsidR="00FE6C1F" w:rsidRDefault="00FE6C1F"/>
  </w:footnote>
  <w:footnote w:type="continuationSeparator" w:id="0">
    <w:p w:rsidR="00FE6C1F" w:rsidRDefault="00FE6C1F" w:rsidP="007B56B1">
      <w:r>
        <w:continuationSeparator/>
      </w:r>
    </w:p>
    <w:p w:rsidR="00FE6C1F" w:rsidRDefault="00FE6C1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Default="00904E9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806E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F806EC" w:rsidRDefault="00F806E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Pr="001C3A91" w:rsidRDefault="00F806EC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Pr="000E35E1" w:rsidRDefault="00904E9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806E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806E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419"/>
    <w:rsid w:val="00084BE0"/>
    <w:rsid w:val="00085A9D"/>
    <w:rsid w:val="00086655"/>
    <w:rsid w:val="00086A1F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6E32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695"/>
    <w:rsid w:val="00114D5D"/>
    <w:rsid w:val="00115EEB"/>
    <w:rsid w:val="0011665B"/>
    <w:rsid w:val="00117802"/>
    <w:rsid w:val="00117E9B"/>
    <w:rsid w:val="00120699"/>
    <w:rsid w:val="00120BF0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0FF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20A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696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58F1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E5E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87196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59E7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4501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02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D1D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63D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E87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0EA8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0657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7B1"/>
    <w:rsid w:val="0064300B"/>
    <w:rsid w:val="006450B2"/>
    <w:rsid w:val="0064601B"/>
    <w:rsid w:val="00646F22"/>
    <w:rsid w:val="00647096"/>
    <w:rsid w:val="00651145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4611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974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22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4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03C3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E90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1E6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1EC2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D1A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87049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5C8F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394F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DA"/>
    <w:rsid w:val="00CC5522"/>
    <w:rsid w:val="00CC6410"/>
    <w:rsid w:val="00CC75DE"/>
    <w:rsid w:val="00CC7682"/>
    <w:rsid w:val="00CD3527"/>
    <w:rsid w:val="00CD5243"/>
    <w:rsid w:val="00CD56CF"/>
    <w:rsid w:val="00CD5AF0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69E"/>
    <w:rsid w:val="00CF2B95"/>
    <w:rsid w:val="00CF300E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4611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3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90B"/>
    <w:rsid w:val="00EA7F52"/>
    <w:rsid w:val="00EB0374"/>
    <w:rsid w:val="00EB4959"/>
    <w:rsid w:val="00EB4D2E"/>
    <w:rsid w:val="00EB54D3"/>
    <w:rsid w:val="00EB562B"/>
    <w:rsid w:val="00EB566E"/>
    <w:rsid w:val="00EB6933"/>
    <w:rsid w:val="00EB700E"/>
    <w:rsid w:val="00EB75EF"/>
    <w:rsid w:val="00EB7DF2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BA7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57607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6EC"/>
    <w:rsid w:val="00F80E80"/>
    <w:rsid w:val="00F80E9E"/>
    <w:rsid w:val="00F81165"/>
    <w:rsid w:val="00F81E27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6C1F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1330F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113B1-9040-4E29-9C31-A2A7D3E42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3</Pages>
  <Words>256</Words>
  <Characters>2024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2016-09-02T06:48:00Z</cp:lastPrinted>
  <dcterms:created xsi:type="dcterms:W3CDTF">2016-09-06T10:11:00Z</dcterms:created>
  <dcterms:modified xsi:type="dcterms:W3CDTF">2016-09-06T10:11:00Z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